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A2B" w:rsidRDefault="00472D5B" w:rsidP="00BB7D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outlineLvl w:val="0"/>
      </w:pPr>
      <w:bookmarkStart w:id="0" w:name="_GoBack"/>
      <w:bookmarkEnd w:id="0"/>
      <w:r>
        <w:t xml:space="preserve">                                                 </w:t>
      </w:r>
      <w:r w:rsidRPr="005708BF">
        <w:rPr>
          <w:bdr w:val="single" w:sz="4" w:space="0" w:color="auto"/>
        </w:rPr>
        <w:t>SCHEDA DELLE COMPETENZE DOCENTI</w:t>
      </w:r>
    </w:p>
    <w:p w:rsidR="00472D5B" w:rsidRDefault="00472D5B" w:rsidP="00BB7D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0"/>
      </w:pPr>
      <w:r>
        <w:t>COGNOME E NOME :</w:t>
      </w:r>
    </w:p>
    <w:p w:rsidR="00472D5B" w:rsidRDefault="00472D5B" w:rsidP="00355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0"/>
      </w:pPr>
      <w:r>
        <w:t>DISCIPLINA DI INSEGNAMENTO :</w:t>
      </w:r>
    </w:p>
    <w:p w:rsidR="00472D5B" w:rsidRDefault="00472D5B" w:rsidP="00355DF6">
      <w:pPr>
        <w:spacing w:after="0" w:line="240" w:lineRule="auto"/>
      </w:pPr>
    </w:p>
    <w:p w:rsidR="00472D5B" w:rsidRDefault="00472D5B" w:rsidP="00355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0"/>
      </w:pPr>
      <w:r>
        <w:t>TITOLO DI STUDIO :</w:t>
      </w:r>
    </w:p>
    <w:p w:rsidR="00472D5B" w:rsidRDefault="00472D5B" w:rsidP="00355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</w:pPr>
      <w:r>
        <w:t>DIPLOMA :      SI     NO</w:t>
      </w:r>
    </w:p>
    <w:p w:rsidR="00472D5B" w:rsidRDefault="00472D5B" w:rsidP="00355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</w:pPr>
      <w:r>
        <w:t xml:space="preserve">LAUREA   :     </w:t>
      </w:r>
      <w:r w:rsidR="00355DF6">
        <w:t xml:space="preserve">  </w:t>
      </w:r>
      <w:r>
        <w:t>SI      NO</w:t>
      </w:r>
    </w:p>
    <w:p w:rsidR="00472D5B" w:rsidRDefault="00472D5B" w:rsidP="00355DF6">
      <w:pPr>
        <w:spacing w:after="0" w:line="240" w:lineRule="auto"/>
      </w:pPr>
    </w:p>
    <w:p w:rsidR="00355DF6" w:rsidRDefault="00472D5B" w:rsidP="00BB7D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</w:pPr>
      <w:r>
        <w:t>MASTER :</w:t>
      </w:r>
    </w:p>
    <w:p w:rsidR="00BB7D71" w:rsidRDefault="00BB7D71" w:rsidP="00BB7D71">
      <w:pPr>
        <w:spacing w:line="240" w:lineRule="auto"/>
        <w:outlineLvl w:val="0"/>
      </w:pPr>
    </w:p>
    <w:p w:rsidR="00BB7D71" w:rsidRDefault="00472D5B" w:rsidP="00BB7D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0"/>
      </w:pPr>
      <w:r>
        <w:t>ANNI DI ISEGNAMENTO DI RUOLO :</w:t>
      </w:r>
    </w:p>
    <w:p w:rsidR="00472D5B" w:rsidRDefault="00472D5B" w:rsidP="00BB7D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outlineLvl w:val="0"/>
      </w:pPr>
      <w:r>
        <w:t>ANNI DI INSEGNAMENTO NON DI RUOLO :</w:t>
      </w:r>
    </w:p>
    <w:p w:rsidR="00472D5B" w:rsidRDefault="00472D5B" w:rsidP="00BB7D71">
      <w:pPr>
        <w:spacing w:after="0" w:line="240" w:lineRule="auto"/>
      </w:pPr>
    </w:p>
    <w:p w:rsidR="00472D5B" w:rsidRDefault="00472D5B" w:rsidP="00BB7D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outlineLvl w:val="0"/>
      </w:pPr>
      <w:r>
        <w:t>CORSI DI FORMAZIONE :</w:t>
      </w:r>
    </w:p>
    <w:p w:rsidR="00BB7D71" w:rsidRDefault="00BB7D71" w:rsidP="00BB7D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outlineLvl w:val="0"/>
      </w:pPr>
    </w:p>
    <w:p w:rsidR="00472D5B" w:rsidRDefault="00472D5B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 w:line="240" w:lineRule="auto"/>
        <w:outlineLvl w:val="0"/>
      </w:pPr>
      <w:r w:rsidRPr="006405EA">
        <w:t>TITOLI DI SPECIALIZZAZIONE</w:t>
      </w:r>
      <w:r>
        <w:t xml:space="preserve"> :</w:t>
      </w:r>
    </w:p>
    <w:p w:rsidR="006405EA" w:rsidRDefault="006405EA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240" w:line="240" w:lineRule="auto"/>
        <w:outlineLvl w:val="0"/>
      </w:pPr>
    </w:p>
    <w:p w:rsidR="006405EA" w:rsidRDefault="006405EA" w:rsidP="006405EA">
      <w:pPr>
        <w:spacing w:after="0" w:line="240" w:lineRule="auto"/>
        <w:outlineLvl w:val="0"/>
      </w:pPr>
    </w:p>
    <w:p w:rsidR="00472D5B" w:rsidRDefault="00472D5B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</w:pPr>
      <w:r>
        <w:t>CORSO MEDIATORE LINGUISTICO :</w:t>
      </w:r>
    </w:p>
    <w:p w:rsidR="00355DF6" w:rsidRDefault="00355DF6" w:rsidP="00355DF6">
      <w:pPr>
        <w:spacing w:line="240" w:lineRule="auto"/>
      </w:pPr>
    </w:p>
    <w:p w:rsidR="00472D5B" w:rsidRDefault="00472D5B" w:rsidP="00355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outlineLvl w:val="0"/>
      </w:pPr>
      <w:r>
        <w:t>CONIOSCENZE LINGUISTICHE :</w:t>
      </w:r>
    </w:p>
    <w:p w:rsidR="00472D5B" w:rsidRDefault="00472D5B" w:rsidP="00355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>CERTIFICAZIONE :       SI      NO</w:t>
      </w:r>
    </w:p>
    <w:p w:rsidR="00355DF6" w:rsidRDefault="00355DF6" w:rsidP="00355DF6">
      <w:pPr>
        <w:spacing w:line="240" w:lineRule="auto"/>
      </w:pPr>
    </w:p>
    <w:p w:rsidR="00472D5B" w:rsidRDefault="00472D5B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outlineLvl w:val="0"/>
      </w:pPr>
      <w:r>
        <w:t>CONOSCENZE INFORMATICHE :</w:t>
      </w:r>
    </w:p>
    <w:p w:rsidR="00472D5B" w:rsidRDefault="00472D5B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outlineLvl w:val="0"/>
      </w:pPr>
      <w:r>
        <w:t>LIVELLO BASE</w:t>
      </w:r>
    </w:p>
    <w:p w:rsidR="00472D5B" w:rsidRDefault="00472D5B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outlineLvl w:val="0"/>
      </w:pPr>
      <w:r>
        <w:t>LIVELLO MEDIO</w:t>
      </w:r>
    </w:p>
    <w:p w:rsidR="00472D5B" w:rsidRDefault="00472D5B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>LIVELLO AVANZATO</w:t>
      </w:r>
    </w:p>
    <w:p w:rsidR="00472D5B" w:rsidRDefault="00472D5B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>CERTIFICAZIONE  :         SI       NO</w:t>
      </w:r>
    </w:p>
    <w:p w:rsidR="00472D5B" w:rsidRDefault="00472D5B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>ESPERIENZE LAVORATIVE E DI STUDIO ALL’ESTERO</w:t>
      </w:r>
      <w:r w:rsidR="006405EA">
        <w:t xml:space="preserve"> :</w:t>
      </w:r>
    </w:p>
    <w:p w:rsidR="006405EA" w:rsidRDefault="006405EA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</w:p>
    <w:p w:rsidR="0088155B" w:rsidRDefault="00472D5B" w:rsidP="00640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>ALTRI TITOLI ED ESPERIENZE</w:t>
      </w:r>
      <w:r w:rsidR="00F922C8">
        <w:t xml:space="preserve"> :</w:t>
      </w:r>
    </w:p>
    <w:p w:rsidR="0088155B" w:rsidRPr="0088155B" w:rsidRDefault="0088155B" w:rsidP="0088155B">
      <w:pPr>
        <w:jc w:val="center"/>
      </w:pPr>
      <w:r>
        <w:t>FIRMA</w:t>
      </w:r>
    </w:p>
    <w:sectPr w:rsidR="0088155B" w:rsidRPr="0088155B" w:rsidSect="00E06A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D5B"/>
    <w:rsid w:val="001543BB"/>
    <w:rsid w:val="00355DF6"/>
    <w:rsid w:val="003E62FF"/>
    <w:rsid w:val="00472D5B"/>
    <w:rsid w:val="00536FAF"/>
    <w:rsid w:val="005640CE"/>
    <w:rsid w:val="005708BF"/>
    <w:rsid w:val="006405EA"/>
    <w:rsid w:val="00801B3F"/>
    <w:rsid w:val="0088155B"/>
    <w:rsid w:val="00BB7D71"/>
    <w:rsid w:val="00E06A2B"/>
    <w:rsid w:val="00F71899"/>
    <w:rsid w:val="00F9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6A2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355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355D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6A2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355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355D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SCHEDA DELLE COMPETENZE DOCENTI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antonio.lopez</dc:creator>
  <cp:lastModifiedBy>Stefania</cp:lastModifiedBy>
  <cp:revision>2</cp:revision>
  <cp:lastPrinted>2017-10-20T16:20:00Z</cp:lastPrinted>
  <dcterms:created xsi:type="dcterms:W3CDTF">2017-10-20T16:29:00Z</dcterms:created>
  <dcterms:modified xsi:type="dcterms:W3CDTF">2017-10-20T16:29:00Z</dcterms:modified>
</cp:coreProperties>
</file>